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27" w:rsidRDefault="00905927" w:rsidP="00905927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310277">
        <w:rPr>
          <w:rFonts w:ascii="David" w:hAnsi="David" w:cs="David"/>
          <w:b/>
          <w:bCs/>
          <w:sz w:val="24"/>
          <w:szCs w:val="24"/>
          <w:u w:val="single"/>
          <w:rtl/>
        </w:rPr>
        <w:t>קבצים בנושא אדריכלות של המבנה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חלק 2:</w:t>
      </w:r>
    </w:p>
    <w:p w:rsidR="00905927" w:rsidRPr="00310277" w:rsidRDefault="00905927" w:rsidP="000F482E">
      <w:pPr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7.25pt" o:ole="">
            <v:imagedata r:id="rId6" o:title=""/>
          </v:shape>
          <o:OLEObject Type="Embed" ProgID="AcroExch.Document.DC" ShapeID="_x0000_i1025" DrawAspect="Icon" ObjectID="_1666000877" r:id="rId7"/>
        </w:object>
      </w: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6" type="#_x0000_t75" style="width:75.75pt;height:47.25pt" o:ole="">
            <v:imagedata r:id="rId8" o:title=""/>
          </v:shape>
          <o:OLEObject Type="Embed" ProgID="AcroExch.Document.DC" ShapeID="_x0000_i1026" DrawAspect="Icon" ObjectID="_1666000878" r:id="rId9"/>
        </w:object>
      </w: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7" type="#_x0000_t75" style="width:75.75pt;height:47.25pt" o:ole="">
            <v:imagedata r:id="rId10" o:title=""/>
          </v:shape>
          <o:OLEObject Type="Embed" ProgID="AcroExch.Document.DC" ShapeID="_x0000_i1027" DrawAspect="Icon" ObjectID="_1666000879" r:id="rId11"/>
        </w:object>
      </w: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8" type="#_x0000_t75" style="width:75.75pt;height:47.25pt" o:ole="">
            <v:imagedata r:id="rId12" o:title=""/>
          </v:shape>
          <o:OLEObject Type="Embed" ProgID="AcroExch.Document.DC" ShapeID="_x0000_i1028" DrawAspect="Icon" ObjectID="_1666000880" r:id="rId13"/>
        </w:object>
      </w: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9" type="#_x0000_t75" style="width:75.75pt;height:47.25pt" o:ole="">
            <v:imagedata r:id="rId14" o:title=""/>
          </v:shape>
          <o:OLEObject Type="Embed" ProgID="AcroExch.Document.DC" ShapeID="_x0000_i1029" DrawAspect="Icon" ObjectID="_1666000881" r:id="rId15"/>
        </w:object>
      </w:r>
      <w:bookmarkStart w:id="0" w:name="_GoBack"/>
      <w:bookmarkEnd w:id="0"/>
    </w:p>
    <w:p w:rsidR="00905927" w:rsidRDefault="00905927" w:rsidP="00905927"/>
    <w:p w:rsidR="00905927" w:rsidRDefault="00905927"/>
    <w:sectPr w:rsidR="00905927" w:rsidSect="00F1295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927" w:rsidRDefault="00905927" w:rsidP="00905927">
      <w:pPr>
        <w:spacing w:after="0" w:line="240" w:lineRule="auto"/>
      </w:pPr>
      <w:r>
        <w:separator/>
      </w:r>
    </w:p>
  </w:endnote>
  <w:endnote w:type="continuationSeparator" w:id="0">
    <w:p w:rsidR="00905927" w:rsidRDefault="00905927" w:rsidP="0090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27" w:rsidRDefault="009059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27" w:rsidRDefault="0090592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27" w:rsidRDefault="009059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927" w:rsidRDefault="00905927" w:rsidP="00905927">
      <w:pPr>
        <w:spacing w:after="0" w:line="240" w:lineRule="auto"/>
      </w:pPr>
      <w:r>
        <w:separator/>
      </w:r>
    </w:p>
  </w:footnote>
  <w:footnote w:type="continuationSeparator" w:id="0">
    <w:p w:rsidR="00905927" w:rsidRDefault="00905927" w:rsidP="0090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27" w:rsidRDefault="009059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27" w:rsidRDefault="0090592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27" w:rsidRDefault="009059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27"/>
    <w:rsid w:val="000F482E"/>
    <w:rsid w:val="00892EE3"/>
    <w:rsid w:val="00905927"/>
    <w:rsid w:val="009B2E27"/>
    <w:rsid w:val="00CB3707"/>
    <w:rsid w:val="00E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5:chartTrackingRefBased/>
  <w15:docId w15:val="{91C713A6-716F-44F3-A23A-E0ECC9FC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9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05927"/>
  </w:style>
  <w:style w:type="paragraph" w:styleId="a5">
    <w:name w:val="footer"/>
    <w:basedOn w:val="a"/>
    <w:link w:val="a6"/>
    <w:uiPriority w:val="99"/>
    <w:unhideWhenUsed/>
    <w:rsid w:val="009059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05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FE7D1D3E</Template>
  <TotalTime>3</TotalTime>
  <Pages>1</Pages>
  <Words>33</Words>
  <Characters>167</Characters>
  <Application>Microsoft Office Word</Application>
  <DocSecurity>0</DocSecurity>
  <Lines>1</Lines>
  <Paragraphs>1</Paragraphs>
  <ScaleCrop>false</ScaleCrop>
  <Company>MOJ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Reuven (rechesh)</dc:creator>
  <cp:keywords/>
  <dc:description/>
  <cp:lastModifiedBy>Adi Reuven (rechesh)</cp:lastModifiedBy>
  <cp:revision>4</cp:revision>
  <dcterms:created xsi:type="dcterms:W3CDTF">2020-11-04T10:57:00Z</dcterms:created>
  <dcterms:modified xsi:type="dcterms:W3CDTF">2020-11-04T11:11:00Z</dcterms:modified>
</cp:coreProperties>
</file>